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720" w:lineRule="auto"/>
        <w:jc w:val="center"/>
        <w:rPr>
          <w:rFonts w:hint="eastAsia" w:ascii="宋体" w:hAnsi="宋体" w:eastAsia="宋体" w:cs="宋体"/>
          <w:b/>
          <w:bCs/>
          <w:color w:val="000000"/>
          <w:sz w:val="40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40"/>
          <w:szCs w:val="32"/>
          <w:lang w:val="en-US" w:eastAsia="zh-CN"/>
        </w:rPr>
        <w:t>报名表</w:t>
      </w:r>
      <w:bookmarkStart w:id="0" w:name="_GoBack"/>
      <w:bookmarkEnd w:id="0"/>
    </w:p>
    <w:tbl>
      <w:tblPr>
        <w:tblStyle w:val="6"/>
        <w:tblW w:w="10059" w:type="dxa"/>
        <w:tblInd w:w="-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7"/>
        <w:gridCol w:w="1905"/>
        <w:gridCol w:w="1485"/>
        <w:gridCol w:w="2154"/>
        <w:gridCol w:w="257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93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50" w:afterLines="50"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  <w:t>姓名</w:t>
            </w:r>
          </w:p>
        </w:tc>
        <w:tc>
          <w:tcPr>
            <w:tcW w:w="19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50" w:afterLines="50"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50" w:afterLines="50"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/>
              </w:rPr>
              <w:t>手机号码</w:t>
            </w:r>
          </w:p>
        </w:tc>
        <w:tc>
          <w:tcPr>
            <w:tcW w:w="21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50" w:afterLines="50"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</w:p>
        </w:tc>
        <w:tc>
          <w:tcPr>
            <w:tcW w:w="257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50" w:afterLines="50"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  <w:t>照片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93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50" w:afterLines="50"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/>
              </w:rPr>
              <w:t>性别</w:t>
            </w:r>
          </w:p>
        </w:tc>
        <w:tc>
          <w:tcPr>
            <w:tcW w:w="19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50" w:afterLines="50"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50" w:afterLines="50"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/>
              </w:rPr>
              <w:t>年龄</w:t>
            </w:r>
          </w:p>
        </w:tc>
        <w:tc>
          <w:tcPr>
            <w:tcW w:w="21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50" w:afterLines="50"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</w:p>
        </w:tc>
        <w:tc>
          <w:tcPr>
            <w:tcW w:w="257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93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50" w:afterLines="50"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/>
              </w:rPr>
              <w:t>身高</w:t>
            </w:r>
          </w:p>
        </w:tc>
        <w:tc>
          <w:tcPr>
            <w:tcW w:w="19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50" w:afterLines="50"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50" w:afterLines="50"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/>
              </w:rPr>
              <w:t>体重</w:t>
            </w:r>
          </w:p>
        </w:tc>
        <w:tc>
          <w:tcPr>
            <w:tcW w:w="21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50" w:afterLines="50"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</w:p>
        </w:tc>
        <w:tc>
          <w:tcPr>
            <w:tcW w:w="257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93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50" w:afterLines="50"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/>
              </w:rPr>
              <w:t>单位名称</w:t>
            </w:r>
          </w:p>
        </w:tc>
        <w:tc>
          <w:tcPr>
            <w:tcW w:w="554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50" w:afterLines="50"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</w:p>
        </w:tc>
        <w:tc>
          <w:tcPr>
            <w:tcW w:w="257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50" w:afterLines="50"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  <w:t>身份证号</w:t>
            </w:r>
          </w:p>
        </w:tc>
        <w:tc>
          <w:tcPr>
            <w:tcW w:w="554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50" w:afterLines="50"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</w:p>
        </w:tc>
        <w:tc>
          <w:tcPr>
            <w:tcW w:w="257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50" w:afterLines="50"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50" w:afterLines="50"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/>
              </w:rPr>
              <w:t>通讯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  <w:t>地址</w:t>
            </w:r>
          </w:p>
        </w:tc>
        <w:tc>
          <w:tcPr>
            <w:tcW w:w="8122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50" w:afterLines="50"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93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50" w:afterLines="50"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  <w:t>电子邮箱</w:t>
            </w:r>
          </w:p>
        </w:tc>
        <w:tc>
          <w:tcPr>
            <w:tcW w:w="8122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50" w:afterLines="50"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93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50" w:afterLines="50"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/>
              </w:rPr>
              <w:t>培训内容</w:t>
            </w:r>
          </w:p>
        </w:tc>
        <w:tc>
          <w:tcPr>
            <w:tcW w:w="8122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50" w:afterLines="50" w:line="400" w:lineRule="exact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/>
              </w:rPr>
              <w:t xml:space="preserve">初级教练员  </w:t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/>
              </w:rPr>
              <w:t xml:space="preserve">中级教练员  </w:t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/>
              </w:rPr>
              <w:t xml:space="preserve">三级裁判员   </w:t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/>
              </w:rPr>
              <w:t>二级裁判员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93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50" w:afterLines="50"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  <w:t>是否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/>
              </w:rPr>
              <w:t>为CFU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  <w:t>会员</w:t>
            </w:r>
          </w:p>
        </w:tc>
        <w:tc>
          <w:tcPr>
            <w:tcW w:w="8122" w:type="dxa"/>
            <w:gridSpan w:val="4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50" w:afterLines="50" w:line="360" w:lineRule="exact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</w:rPr>
              <w:t>单位会员</w:t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</w:rPr>
              <w:t xml:space="preserve">□个人会员 </w:t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</w:rPr>
              <w:t>□非会员（下方请填写会员号）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93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50" w:afterLines="50"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  <w:t>会员号</w:t>
            </w:r>
          </w:p>
        </w:tc>
        <w:tc>
          <w:tcPr>
            <w:tcW w:w="812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50" w:afterLines="50"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0059" w:type="dxa"/>
            <w:gridSpan w:val="5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50" w:afterLines="50"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kern w:val="2"/>
                <w:sz w:val="24"/>
                <w:szCs w:val="24"/>
              </w:rPr>
              <w:t>发票信息（请务必填写准确）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005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50" w:afterLines="50" w:line="400" w:lineRule="exact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  <w:t>单位名称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u w:val="none"/>
              </w:rPr>
              <w:t>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50" w:afterLines="50" w:line="400" w:lineRule="exact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  <w:t>纳税人识别码：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50" w:afterLines="50" w:line="400" w:lineRule="exact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  <w:t>地址：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50" w:afterLines="50" w:line="400" w:lineRule="exact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u w:val="singl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  <w:t>电话：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50" w:afterLines="50" w:line="400" w:lineRule="exact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u w:val="singl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  <w:t>开户行名称：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36"/>
                <w:szCs w:val="36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  <w:t>银行账号：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/>
          <w:kern w:val="1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kern w:val="10"/>
          <w:sz w:val="24"/>
          <w:szCs w:val="24"/>
          <w:lang w:val="en-US" w:eastAsia="zh-CN"/>
        </w:rPr>
        <w:t>备注：报到时需提交一寸照片2张（照片背后请注明姓名、手机号）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/>
          <w:kern w:val="1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kern w:val="10"/>
          <w:sz w:val="24"/>
          <w:szCs w:val="24"/>
          <w:lang w:val="en-US" w:eastAsia="zh-CN"/>
        </w:rPr>
        <w:t>联系人：汪洛西       手机：13758255727（同微信）      邮 箱</w:t>
      </w:r>
      <w:r>
        <w:rPr>
          <w:rFonts w:hint="eastAsia" w:ascii="宋体" w:hAnsi="宋体" w:eastAsia="宋体" w:cs="宋体"/>
          <w:b w:val="0"/>
          <w:bCs/>
          <w:kern w:val="10"/>
          <w:sz w:val="24"/>
          <w:szCs w:val="24"/>
          <w:lang w:val="it-IT" w:eastAsia="zh-CN"/>
        </w:rPr>
        <w:t>:</w:t>
      </w:r>
      <w:r>
        <w:rPr>
          <w:rFonts w:hint="eastAsia" w:ascii="宋体" w:hAnsi="宋体" w:eastAsia="宋体" w:cs="宋体"/>
          <w:b w:val="0"/>
          <w:bCs/>
          <w:kern w:val="10"/>
          <w:sz w:val="24"/>
          <w:szCs w:val="24"/>
          <w:lang w:val="en-US" w:eastAsia="zh-CN"/>
        </w:rPr>
        <w:t xml:space="preserve"> kwehz@cross-roller.com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思源宋体 CN" w:hAnsi="思源宋体 CN" w:eastAsia="思源宋体 CN" w:cs="思源宋体 CN"/>
          <w:color w:val="000000"/>
          <w:kern w:val="0"/>
          <w:sz w:val="24"/>
        </w:rPr>
      </w:pPr>
    </w:p>
    <w:sectPr>
      <w:headerReference r:id="rId3" w:type="default"/>
      <w:pgSz w:w="11906" w:h="16838"/>
      <w:pgMar w:top="760" w:right="1179" w:bottom="703" w:left="100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453DA5F-3420-4E2E-9D4C-0B2A0CC49702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EB0464AB-991F-4166-BB24-754C21AB7643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2C0B6643-7027-4E55-808A-E9694A588D9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0420399E-071A-460F-81BB-38D546ED770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1F1D23F0-5484-4157-BCF2-2E9D0C20E9B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EA0216C5-6E12-48ED-88F5-25CB3BC2BD9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FC2979DF-CDA5-426A-81A0-F85AA6466F40}"/>
  </w:font>
  <w:font w:name="思源宋体 CN">
    <w:panose1 w:val="02020400000000000000"/>
    <w:charset w:val="86"/>
    <w:family w:val="auto"/>
    <w:pitch w:val="default"/>
    <w:sig w:usb0="20000083" w:usb1="2ADF3C10" w:usb2="00000016" w:usb3="00000000" w:csb0="60060107" w:csb1="00000000"/>
    <w:embedRegular r:id="rId8" w:fontKey="{61654656-D2B5-4751-908E-6B919ECE6DC1}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  <w:jc w:val="both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-133985</wp:posOffset>
          </wp:positionH>
          <wp:positionV relativeFrom="paragraph">
            <wp:posOffset>-352425</wp:posOffset>
          </wp:positionV>
          <wp:extent cx="605790" cy="577215"/>
          <wp:effectExtent l="0" t="0" r="3810" b="13335"/>
          <wp:wrapTopAndBottom/>
          <wp:docPr id="1" name="图片 1" descr="cf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fu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5790" cy="577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c3YTQ4YTc3YzU4NjRiY2JjZmNjMGEzMzRiNWUzMWIifQ=="/>
  </w:docVars>
  <w:rsids>
    <w:rsidRoot w:val="6B827D6E"/>
    <w:rsid w:val="000451EC"/>
    <w:rsid w:val="000E78D4"/>
    <w:rsid w:val="00117F9E"/>
    <w:rsid w:val="00355B3A"/>
    <w:rsid w:val="004330A8"/>
    <w:rsid w:val="00455064"/>
    <w:rsid w:val="005A443C"/>
    <w:rsid w:val="00867A27"/>
    <w:rsid w:val="00C469E7"/>
    <w:rsid w:val="00DD0AEB"/>
    <w:rsid w:val="00F8747C"/>
    <w:rsid w:val="00FB0338"/>
    <w:rsid w:val="02891C49"/>
    <w:rsid w:val="0D821D8D"/>
    <w:rsid w:val="1F197B00"/>
    <w:rsid w:val="21920158"/>
    <w:rsid w:val="37725F67"/>
    <w:rsid w:val="37992CA3"/>
    <w:rsid w:val="41597EF3"/>
    <w:rsid w:val="467B6B5D"/>
    <w:rsid w:val="4984284D"/>
    <w:rsid w:val="4BD05255"/>
    <w:rsid w:val="4C7B7EC6"/>
    <w:rsid w:val="58F85DEC"/>
    <w:rsid w:val="592E61D8"/>
    <w:rsid w:val="646C19F5"/>
    <w:rsid w:val="64B87200"/>
    <w:rsid w:val="657D324E"/>
    <w:rsid w:val="663568D1"/>
    <w:rsid w:val="6B827D6E"/>
    <w:rsid w:val="71A30B93"/>
    <w:rsid w:val="7A993E3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/>
    </w:pPr>
    <w:rPr>
      <w:szCs w:val="24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overflowPunct/>
      <w:autoSpaceDE/>
      <w:autoSpaceDN/>
      <w:adjustRightInd/>
      <w:spacing w:before="100" w:beforeAutospacing="1" w:after="100" w:afterAutospacing="1"/>
      <w:jc w:val="left"/>
    </w:pPr>
    <w:rPr>
      <w:rFonts w:ascii="宋体" w:hAnsi="宋体" w:cs="宋体"/>
      <w:sz w:val="24"/>
      <w:szCs w:val="24"/>
    </w:r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a8ffcdd6cacb55733864227ac1330ba6\&#34892;&#19994;&#26631;&#20934;&#23459;&#36143;&#22521;&#35757;&#20250;&#25253;&#21517;&#34920;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行业标准宣贯培训会报名表.docx</Template>
  <Pages>1</Pages>
  <Words>203</Words>
  <Characters>237</Characters>
  <Lines>1</Lines>
  <Paragraphs>1</Paragraphs>
  <TotalTime>3</TotalTime>
  <ScaleCrop>false</ScaleCrop>
  <LinksUpToDate>false</LinksUpToDate>
  <CharactersWithSpaces>269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2023-09-07T08:38:00Z</dcterms:created>
  <dc:creator>cooltaki</dc:creator>
  <cp:lastModifiedBy>cooltaki</cp:lastModifiedBy>
  <dcterms:modified xsi:type="dcterms:W3CDTF">2023-09-07T09:22:46Z</dcterms:modified>
  <dc:title>福建省土木建筑学会优秀论文奖申报登记表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E19D93D458134306AA51F99446C8C94E_11</vt:lpwstr>
  </property>
</Properties>
</file>